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220" w:rsidRPr="00FD746E" w:rsidRDefault="00764C5E" w:rsidP="00FD746E">
      <w:pPr>
        <w:ind w:left="1080"/>
        <w:rPr>
          <w:rFonts w:ascii="Trebuchet MS" w:hAnsi="Trebuchet MS"/>
        </w:rPr>
      </w:pPr>
      <w:r>
        <w:rPr>
          <w:rFonts w:ascii="Wingdings" w:hAnsi="Wingdings"/>
          <w:sz w:val="16"/>
          <w:highlight w:val="lightGray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 w:rsidR="00FD746E">
        <w:rPr>
          <w:rFonts w:ascii="Wingdings" w:hAnsi="Wingdings"/>
          <w:sz w:val="16"/>
          <w:highlight w:val="lightGray"/>
        </w:rPr>
        <w:instrText xml:space="preserve"> FORMCHECKBOX </w:instrText>
      </w:r>
      <w:r>
        <w:rPr>
          <w:rFonts w:ascii="Wingdings" w:hAnsi="Wingdings"/>
          <w:sz w:val="16"/>
          <w:highlight w:val="lightGray"/>
        </w:rPr>
      </w:r>
      <w:r>
        <w:rPr>
          <w:rFonts w:ascii="Wingdings" w:hAnsi="Wingdings"/>
          <w:sz w:val="16"/>
          <w:highlight w:val="lightGray"/>
        </w:rPr>
        <w:fldChar w:fldCharType="separate"/>
      </w:r>
      <w:r>
        <w:rPr>
          <w:rFonts w:ascii="Wingdings" w:hAnsi="Wingdings"/>
          <w:sz w:val="16"/>
          <w:highlight w:val="lightGray"/>
        </w:rPr>
        <w:fldChar w:fldCharType="end"/>
      </w:r>
      <w:bookmarkEnd w:id="0"/>
      <w:r w:rsidR="000F3220" w:rsidRPr="00FD746E">
        <w:rPr>
          <w:rFonts w:ascii="Trebuchet MS" w:hAnsi="Trebuchet MS"/>
        </w:rPr>
        <w:t>YES! I’d love a one-on-one 15-minute strategy session with Jeanna!</w:t>
      </w:r>
    </w:p>
    <w:p w:rsidR="00C76653" w:rsidRDefault="00C76653" w:rsidP="00C76653">
      <w:pPr>
        <w:pStyle w:val="ListParagraph"/>
        <w:rPr>
          <w:rFonts w:ascii="Trebuchet MS" w:hAnsi="Trebuchet MS"/>
        </w:rPr>
      </w:pPr>
    </w:p>
    <w:p w:rsidR="00C76653" w:rsidRPr="00C76653" w:rsidRDefault="00C76653" w:rsidP="00C76653">
      <w:pPr>
        <w:pStyle w:val="ListParagraph"/>
        <w:ind w:left="0"/>
        <w:rPr>
          <w:rFonts w:ascii="Trebuchet MS" w:hAnsi="Trebuchet MS"/>
          <w:i/>
        </w:rPr>
      </w:pPr>
      <w:r>
        <w:rPr>
          <w:rFonts w:ascii="Trebuchet MS" w:hAnsi="Trebuchet MS"/>
          <w:i/>
        </w:rPr>
        <w:t>Thank you for your interest in Coaching with Jeanna!  Please answer the following questions to schedule your complimentary 15-minute strategy session:</w:t>
      </w:r>
    </w:p>
    <w:p w:rsidR="000F3220" w:rsidRPr="00C76653" w:rsidRDefault="000F3220" w:rsidP="000F3220">
      <w:pPr>
        <w:rPr>
          <w:rFonts w:ascii="Trebuchet MS" w:hAnsi="Trebuchet MS"/>
        </w:rPr>
      </w:pPr>
    </w:p>
    <w:p w:rsidR="000F3220" w:rsidRPr="00C76653" w:rsidRDefault="000F3220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Na</w:t>
      </w:r>
      <w:r w:rsidR="00FD746E">
        <w:rPr>
          <w:rFonts w:ascii="Trebuchet MS" w:hAnsi="Trebuchet MS"/>
        </w:rPr>
        <w:t xml:space="preserve">me: </w:t>
      </w:r>
      <w:r w:rsidR="00764C5E">
        <w:rPr>
          <w:rFonts w:ascii="Trebuchet MS" w:hAnsi="Trebuchet MS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" w:name="Text1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1"/>
    </w:p>
    <w:p w:rsidR="000F3220" w:rsidRPr="00C76653" w:rsidRDefault="000F3220" w:rsidP="000F3220">
      <w:pPr>
        <w:rPr>
          <w:rFonts w:ascii="Trebuchet MS" w:hAnsi="Trebuchet MS"/>
        </w:rPr>
      </w:pPr>
    </w:p>
    <w:p w:rsidR="000F3220" w:rsidRPr="00C76653" w:rsidRDefault="000F3220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Phone: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2" w:name="Text2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2"/>
    </w:p>
    <w:p w:rsidR="000F3220" w:rsidRPr="00C76653" w:rsidRDefault="000F3220" w:rsidP="000F3220">
      <w:pPr>
        <w:rPr>
          <w:rFonts w:ascii="Trebuchet MS" w:hAnsi="Trebuchet MS"/>
        </w:rPr>
      </w:pPr>
    </w:p>
    <w:p w:rsidR="000F3220" w:rsidRPr="00C76653" w:rsidRDefault="000F3220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Email: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3" w:name="Text3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3"/>
    </w:p>
    <w:p w:rsidR="000F3220" w:rsidRPr="00C76653" w:rsidRDefault="000F3220" w:rsidP="000F3220">
      <w:pPr>
        <w:rPr>
          <w:rFonts w:ascii="Trebuchet MS" w:hAnsi="Trebuchet MS"/>
        </w:rPr>
      </w:pPr>
    </w:p>
    <w:p w:rsidR="000F3220" w:rsidRPr="00C76653" w:rsidRDefault="00CC3250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Time Z</w:t>
      </w:r>
      <w:r w:rsidR="000F3220" w:rsidRPr="00C76653">
        <w:rPr>
          <w:rFonts w:ascii="Trebuchet MS" w:hAnsi="Trebuchet MS"/>
        </w:rPr>
        <w:t>one:</w:t>
      </w:r>
      <w:r w:rsidR="00764C5E">
        <w:rPr>
          <w:rFonts w:ascii="Trebuchet MS" w:hAnsi="Trebuchet MS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4" w:name="Text4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4"/>
    </w:p>
    <w:p w:rsidR="000F3220" w:rsidRPr="00C76653" w:rsidRDefault="000F3220" w:rsidP="000F3220">
      <w:pPr>
        <w:rPr>
          <w:rFonts w:ascii="Trebuchet MS" w:hAnsi="Trebuchet MS"/>
        </w:rPr>
      </w:pPr>
    </w:p>
    <w:p w:rsidR="000F3220" w:rsidRPr="00C76653" w:rsidRDefault="000F3220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 xml:space="preserve">Website </w:t>
      </w:r>
      <w:r w:rsidR="00CC3250" w:rsidRPr="00C76653">
        <w:rPr>
          <w:rFonts w:ascii="Trebuchet MS" w:hAnsi="Trebuchet MS"/>
        </w:rPr>
        <w:t>URL</w:t>
      </w:r>
      <w:r w:rsidRPr="00C76653">
        <w:rPr>
          <w:rFonts w:ascii="Trebuchet MS" w:hAnsi="Trebuchet MS"/>
        </w:rPr>
        <w:t>: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5" w:name="Text5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5"/>
    </w:p>
    <w:p w:rsidR="000F3220" w:rsidRPr="00C76653" w:rsidRDefault="000F3220" w:rsidP="000F3220">
      <w:pPr>
        <w:rPr>
          <w:rFonts w:ascii="Trebuchet MS" w:hAnsi="Trebuchet MS"/>
        </w:rPr>
      </w:pPr>
    </w:p>
    <w:p w:rsidR="000F3220" w:rsidRDefault="000F3220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Describe your business or position, if you have one:</w:t>
      </w:r>
      <w:r w:rsidR="00A90984">
        <w:rPr>
          <w:rFonts w:ascii="Trebuchet MS" w:hAnsi="Trebuchet MS"/>
        </w:rPr>
        <w:t xml:space="preserve"> </w:t>
      </w:r>
    </w:p>
    <w:p w:rsidR="00A90984" w:rsidRPr="00C76653" w:rsidRDefault="00764C5E" w:rsidP="000F3220">
      <w:pPr>
        <w:rPr>
          <w:rFonts w:ascii="Trebuchet MS" w:hAnsi="Trebuchet MS"/>
        </w:rPr>
      </w:pPr>
      <w:r>
        <w:rPr>
          <w:rFonts w:ascii="Trebuchet MS" w:hAnsi="Trebuchet MS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6" w:name="Text6"/>
      <w:r w:rsidR="00FD746E">
        <w:rPr>
          <w:rFonts w:ascii="Trebuchet MS" w:hAnsi="Trebuchet MS"/>
        </w:rPr>
        <w:instrText xml:space="preserve"> FORMTEXT </w:instrText>
      </w:r>
      <w:r>
        <w:rPr>
          <w:rFonts w:ascii="Trebuchet MS" w:hAnsi="Trebuchet MS"/>
        </w:rPr>
      </w:r>
      <w:r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>
        <w:rPr>
          <w:rFonts w:ascii="Trebuchet MS" w:hAnsi="Trebuchet MS"/>
        </w:rPr>
        <w:fldChar w:fldCharType="end"/>
      </w:r>
      <w:bookmarkEnd w:id="6"/>
    </w:p>
    <w:p w:rsidR="000F3220" w:rsidRPr="00C76653" w:rsidRDefault="000F3220" w:rsidP="000F3220">
      <w:pPr>
        <w:rPr>
          <w:rFonts w:ascii="Trebuchet MS" w:hAnsi="Trebuchet MS"/>
        </w:rPr>
      </w:pPr>
    </w:p>
    <w:p w:rsidR="00A90984" w:rsidRDefault="000F3220" w:rsidP="00401413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My top 3 life and/or business challenges are?</w:t>
      </w:r>
    </w:p>
    <w:p w:rsidR="00204B7C" w:rsidRDefault="00204B7C" w:rsidP="00401413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1. </w:t>
      </w:r>
      <w:r w:rsidR="00764C5E">
        <w:rPr>
          <w:rFonts w:ascii="Trebuchet MS" w:hAnsi="Trebuchet MS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7" w:name="Text7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7"/>
    </w:p>
    <w:p w:rsidR="00401413" w:rsidRDefault="00401413" w:rsidP="00401413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2. </w:t>
      </w:r>
      <w:r w:rsidR="00764C5E">
        <w:rPr>
          <w:rFonts w:ascii="Trebuchet MS" w:hAnsi="Trebuchet MS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8" w:name="Text8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8"/>
    </w:p>
    <w:p w:rsidR="00401413" w:rsidRPr="00401413" w:rsidRDefault="00401413" w:rsidP="00401413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3. </w:t>
      </w:r>
      <w:r w:rsidR="00764C5E">
        <w:rPr>
          <w:rFonts w:ascii="Trebuchet MS" w:hAnsi="Trebuchet MS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9" w:name="Text9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9"/>
    </w:p>
    <w:p w:rsidR="00A90984" w:rsidRDefault="00A90984" w:rsidP="007617B7">
      <w:pPr>
        <w:rPr>
          <w:rFonts w:ascii="Trebuchet MS" w:hAnsi="Trebuchet MS"/>
        </w:rPr>
      </w:pPr>
    </w:p>
    <w:p w:rsidR="000F3220" w:rsidRPr="007617B7" w:rsidRDefault="000F3220" w:rsidP="007617B7">
      <w:pPr>
        <w:rPr>
          <w:rFonts w:ascii="Trebuchet MS" w:hAnsi="Trebuchet MS"/>
        </w:rPr>
      </w:pPr>
      <w:r w:rsidRPr="007617B7">
        <w:rPr>
          <w:rFonts w:ascii="Trebuchet MS" w:hAnsi="Trebuchet MS"/>
        </w:rPr>
        <w:t xml:space="preserve">The </w:t>
      </w:r>
      <w:r w:rsidR="00A754E6" w:rsidRPr="007617B7">
        <w:rPr>
          <w:rFonts w:ascii="Trebuchet MS" w:hAnsi="Trebuchet MS"/>
        </w:rPr>
        <w:t xml:space="preserve">one </w:t>
      </w:r>
      <w:r w:rsidRPr="007617B7">
        <w:rPr>
          <w:rFonts w:ascii="Trebuchet MS" w:hAnsi="Trebuchet MS"/>
        </w:rPr>
        <w:t>thing I want to focus on in our session is:</w:t>
      </w:r>
    </w:p>
    <w:p w:rsidR="00A90984" w:rsidRPr="00C76653" w:rsidRDefault="00764C5E" w:rsidP="000F3220">
      <w:pPr>
        <w:rPr>
          <w:rFonts w:ascii="Trebuchet MS" w:hAnsi="Trebuchet MS"/>
        </w:rPr>
      </w:pPr>
      <w:r>
        <w:rPr>
          <w:rFonts w:ascii="Trebuchet MS" w:hAnsi="Trebuchet MS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0" w:name="Text10"/>
      <w:r w:rsidR="00FD746E">
        <w:rPr>
          <w:rFonts w:ascii="Trebuchet MS" w:hAnsi="Trebuchet MS"/>
        </w:rPr>
        <w:instrText xml:space="preserve"> FORMTEXT </w:instrText>
      </w:r>
      <w:r>
        <w:rPr>
          <w:rFonts w:ascii="Trebuchet MS" w:hAnsi="Trebuchet MS"/>
        </w:rPr>
      </w:r>
      <w:r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>
        <w:rPr>
          <w:rFonts w:ascii="Trebuchet MS" w:hAnsi="Trebuchet MS"/>
        </w:rPr>
        <w:fldChar w:fldCharType="end"/>
      </w:r>
      <w:bookmarkEnd w:id="10"/>
    </w:p>
    <w:p w:rsidR="000F3220" w:rsidRPr="00C76653" w:rsidRDefault="000F3220" w:rsidP="000F3220">
      <w:pPr>
        <w:rPr>
          <w:rFonts w:ascii="Trebuchet MS" w:hAnsi="Trebuchet MS"/>
        </w:rPr>
      </w:pPr>
    </w:p>
    <w:p w:rsidR="00A90984" w:rsidRPr="00C76653" w:rsidRDefault="000F3220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Have you worked with a coach before?</w:t>
      </w:r>
      <w:r w:rsidR="00764C5E">
        <w:rPr>
          <w:rFonts w:ascii="Trebuchet MS" w:hAnsi="Trebuchet MS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1" w:name="Text11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11"/>
      <w:r w:rsidRPr="00C76653">
        <w:rPr>
          <w:rFonts w:ascii="Trebuchet MS" w:hAnsi="Trebuchet MS"/>
        </w:rPr>
        <w:t xml:space="preserve">   If so, what was the outcome?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2" w:name="Text12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12"/>
    </w:p>
    <w:p w:rsidR="000F3220" w:rsidRPr="00C76653" w:rsidRDefault="000F3220" w:rsidP="000F3220">
      <w:pPr>
        <w:rPr>
          <w:rFonts w:ascii="Trebuchet MS" w:hAnsi="Trebuchet MS"/>
        </w:rPr>
      </w:pPr>
    </w:p>
    <w:p w:rsidR="000F3220" w:rsidRDefault="000F3220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What do you want more than anything right now?</w:t>
      </w:r>
    </w:p>
    <w:p w:rsidR="00A90984" w:rsidRPr="00C76653" w:rsidRDefault="00764C5E" w:rsidP="000F3220">
      <w:pPr>
        <w:rPr>
          <w:rFonts w:ascii="Trebuchet MS" w:hAnsi="Trebuchet MS"/>
        </w:rPr>
      </w:pPr>
      <w:r>
        <w:rPr>
          <w:rFonts w:ascii="Trebuchet MS" w:hAnsi="Trebuchet MS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 w:rsidR="00FD746E">
        <w:rPr>
          <w:rFonts w:ascii="Trebuchet MS" w:hAnsi="Trebuchet MS"/>
        </w:rPr>
        <w:instrText xml:space="preserve"> FORMTEXT </w:instrText>
      </w:r>
      <w:r>
        <w:rPr>
          <w:rFonts w:ascii="Trebuchet MS" w:hAnsi="Trebuchet MS"/>
        </w:rPr>
      </w:r>
      <w:r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>
        <w:rPr>
          <w:rFonts w:ascii="Trebuchet MS" w:hAnsi="Trebuchet MS"/>
        </w:rPr>
        <w:fldChar w:fldCharType="end"/>
      </w:r>
      <w:bookmarkEnd w:id="13"/>
    </w:p>
    <w:p w:rsidR="000F3220" w:rsidRPr="00C76653" w:rsidRDefault="000F3220" w:rsidP="000F3220">
      <w:pPr>
        <w:rPr>
          <w:rFonts w:ascii="Trebuchet MS" w:hAnsi="Trebuchet MS"/>
        </w:rPr>
      </w:pPr>
    </w:p>
    <w:p w:rsidR="00A90984" w:rsidRPr="00C76653" w:rsidRDefault="00A754E6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Are you willing to invest the time, practice and m</w:t>
      </w:r>
      <w:r w:rsidR="00CC3250" w:rsidRPr="00C76653">
        <w:rPr>
          <w:rFonts w:ascii="Trebuchet MS" w:hAnsi="Trebuchet MS"/>
        </w:rPr>
        <w:t xml:space="preserve">oney in yourself that is needed, </w:t>
      </w:r>
      <w:r w:rsidRPr="00C76653">
        <w:rPr>
          <w:rFonts w:ascii="Trebuchet MS" w:hAnsi="Trebuchet MS"/>
        </w:rPr>
        <w:t>to make the permanent changes to realize your life and/or business vision?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4" w:name="Text14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14"/>
    </w:p>
    <w:p w:rsidR="000D6DBC" w:rsidRPr="00C76653" w:rsidRDefault="000D6DBC" w:rsidP="000F3220">
      <w:pPr>
        <w:rPr>
          <w:rFonts w:ascii="Trebuchet MS" w:hAnsi="Trebuchet MS"/>
        </w:rPr>
      </w:pPr>
    </w:p>
    <w:p w:rsidR="000D6DBC" w:rsidRDefault="000D6DBC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If you knew there were no obstacles, what 3 goals/desires would you decide to manifest in the next 9 months?</w:t>
      </w:r>
    </w:p>
    <w:p w:rsidR="00A90984" w:rsidRPr="00C76653" w:rsidRDefault="00764C5E" w:rsidP="000F3220">
      <w:pPr>
        <w:rPr>
          <w:rFonts w:ascii="Trebuchet MS" w:hAnsi="Trebuchet MS"/>
        </w:rPr>
      </w:pPr>
      <w:r>
        <w:rPr>
          <w:rFonts w:ascii="Trebuchet MS" w:hAnsi="Trebuchet MS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5" w:name="Text15"/>
      <w:r w:rsidR="00FD746E">
        <w:rPr>
          <w:rFonts w:ascii="Trebuchet MS" w:hAnsi="Trebuchet MS"/>
        </w:rPr>
        <w:instrText xml:space="preserve"> FORMTEXT </w:instrText>
      </w:r>
      <w:r>
        <w:rPr>
          <w:rFonts w:ascii="Trebuchet MS" w:hAnsi="Trebuchet MS"/>
        </w:rPr>
      </w:r>
      <w:r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>
        <w:rPr>
          <w:rFonts w:ascii="Trebuchet MS" w:hAnsi="Trebuchet MS"/>
        </w:rPr>
        <w:fldChar w:fldCharType="end"/>
      </w:r>
      <w:bookmarkEnd w:id="15"/>
    </w:p>
    <w:p w:rsidR="000D6DBC" w:rsidRPr="00C76653" w:rsidRDefault="000D6DBC" w:rsidP="000F3220">
      <w:pPr>
        <w:rPr>
          <w:rFonts w:ascii="Trebuchet MS" w:hAnsi="Trebuchet MS"/>
        </w:rPr>
      </w:pPr>
    </w:p>
    <w:p w:rsidR="000D6DBC" w:rsidRPr="00C76653" w:rsidRDefault="000D6DBC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3 months?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6" w:name="Text16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16"/>
    </w:p>
    <w:p w:rsidR="000D6DBC" w:rsidRPr="00C76653" w:rsidRDefault="000D6DBC" w:rsidP="000F3220">
      <w:pPr>
        <w:rPr>
          <w:rFonts w:ascii="Trebuchet MS" w:hAnsi="Trebuchet MS"/>
        </w:rPr>
      </w:pPr>
    </w:p>
    <w:p w:rsidR="000D6DBC" w:rsidRPr="00C76653" w:rsidRDefault="000D6DBC" w:rsidP="000F3220">
      <w:pPr>
        <w:rPr>
          <w:rFonts w:ascii="Trebuchet MS" w:hAnsi="Trebuchet MS"/>
        </w:rPr>
      </w:pPr>
      <w:proofErr w:type="gramStart"/>
      <w:r w:rsidRPr="00C76653">
        <w:rPr>
          <w:rFonts w:ascii="Trebuchet MS" w:hAnsi="Trebuchet MS"/>
        </w:rPr>
        <w:lastRenderedPageBreak/>
        <w:t>Current average yearly revenue?</w:t>
      </w:r>
      <w:proofErr w:type="gramEnd"/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7" w:name="Text17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17"/>
    </w:p>
    <w:p w:rsidR="000D6DBC" w:rsidRPr="00C76653" w:rsidRDefault="000D6DBC" w:rsidP="000F3220">
      <w:pPr>
        <w:rPr>
          <w:rFonts w:ascii="Trebuchet MS" w:hAnsi="Trebuchet MS"/>
        </w:rPr>
      </w:pPr>
    </w:p>
    <w:p w:rsidR="00473C29" w:rsidRPr="00C76653" w:rsidRDefault="000D6DBC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Desired yearly revenue?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18" w:name="Text18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18"/>
    </w:p>
    <w:p w:rsidR="00473C29" w:rsidRPr="00C76653" w:rsidRDefault="00473C29" w:rsidP="000F3220">
      <w:pPr>
        <w:rPr>
          <w:rFonts w:ascii="Trebuchet MS" w:hAnsi="Trebuchet MS"/>
        </w:rPr>
      </w:pPr>
    </w:p>
    <w:p w:rsidR="00473C29" w:rsidRDefault="00473C29" w:rsidP="00473C29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Help me get a sense of how much you know</w:t>
      </w:r>
      <w:r w:rsidR="00CC3250" w:rsidRPr="00C76653">
        <w:rPr>
          <w:rFonts w:ascii="Trebuchet MS" w:hAnsi="Trebuchet MS"/>
        </w:rPr>
        <w:t xml:space="preserve"> about my philosophy:</w:t>
      </w:r>
    </w:p>
    <w:p w:rsidR="00A90984" w:rsidRPr="00C76653" w:rsidRDefault="00764C5E" w:rsidP="00473C29">
      <w:pPr>
        <w:rPr>
          <w:rFonts w:ascii="Trebuchet MS" w:hAnsi="Trebuchet MS"/>
        </w:rPr>
      </w:pPr>
      <w:r>
        <w:rPr>
          <w:rFonts w:ascii="Trebuchet MS" w:hAnsi="Trebuchet MS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9" w:name="Text19"/>
      <w:r w:rsidR="00FD746E">
        <w:rPr>
          <w:rFonts w:ascii="Trebuchet MS" w:hAnsi="Trebuchet MS"/>
        </w:rPr>
        <w:instrText xml:space="preserve"> FORMTEXT </w:instrText>
      </w:r>
      <w:r>
        <w:rPr>
          <w:rFonts w:ascii="Trebuchet MS" w:hAnsi="Trebuchet MS"/>
        </w:rPr>
      </w:r>
      <w:r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>
        <w:rPr>
          <w:rFonts w:ascii="Trebuchet MS" w:hAnsi="Trebuchet MS"/>
        </w:rPr>
        <w:fldChar w:fldCharType="end"/>
      </w:r>
      <w:bookmarkEnd w:id="19"/>
    </w:p>
    <w:p w:rsidR="00473C29" w:rsidRPr="00C76653" w:rsidRDefault="00473C29" w:rsidP="00473C29">
      <w:pPr>
        <w:rPr>
          <w:rFonts w:ascii="Trebuchet MS" w:hAnsi="Trebuchet MS"/>
        </w:rPr>
      </w:pPr>
    </w:p>
    <w:p w:rsidR="00473C29" w:rsidRDefault="00473C29" w:rsidP="00473C29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Are you familiar with attraction principles?</w:t>
      </w:r>
    </w:p>
    <w:p w:rsidR="00A90984" w:rsidRPr="00C76653" w:rsidRDefault="00764C5E" w:rsidP="00473C29">
      <w:pPr>
        <w:rPr>
          <w:rFonts w:ascii="Trebuchet MS" w:hAnsi="Trebuchet MS"/>
        </w:rPr>
      </w:pPr>
      <w:r>
        <w:rPr>
          <w:rFonts w:ascii="Trebuchet MS" w:hAnsi="Trebuchet MS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0" w:name="Text20"/>
      <w:r w:rsidR="00FD746E">
        <w:rPr>
          <w:rFonts w:ascii="Trebuchet MS" w:hAnsi="Trebuchet MS"/>
        </w:rPr>
        <w:instrText xml:space="preserve"> FORMTEXT </w:instrText>
      </w:r>
      <w:r>
        <w:rPr>
          <w:rFonts w:ascii="Trebuchet MS" w:hAnsi="Trebuchet MS"/>
        </w:rPr>
      </w:r>
      <w:r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>
        <w:rPr>
          <w:rFonts w:ascii="Trebuchet MS" w:hAnsi="Trebuchet MS"/>
        </w:rPr>
        <w:fldChar w:fldCharType="end"/>
      </w:r>
      <w:bookmarkEnd w:id="20"/>
    </w:p>
    <w:p w:rsidR="00473C29" w:rsidRPr="00C76653" w:rsidRDefault="00473C29" w:rsidP="00473C29">
      <w:pPr>
        <w:rPr>
          <w:rFonts w:ascii="Trebuchet MS" w:hAnsi="Trebuchet MS"/>
        </w:rPr>
      </w:pPr>
    </w:p>
    <w:p w:rsidR="00473C29" w:rsidRPr="00C76653" w:rsidRDefault="00473C29" w:rsidP="00473C29">
      <w:pPr>
        <w:rPr>
          <w:rFonts w:ascii="Trebuchet MS" w:hAnsi="Trebuchet MS"/>
        </w:rPr>
      </w:pPr>
      <w:r w:rsidRPr="00C76653">
        <w:rPr>
          <w:rFonts w:ascii="Trebuchet MS" w:hAnsi="Trebuchet MS"/>
        </w:rPr>
        <w:t xml:space="preserve">Have you been on any of my free teleclasses? </w:t>
      </w:r>
      <w:r w:rsidR="00764C5E">
        <w:rPr>
          <w:rFonts w:ascii="Trebuchet MS" w:hAnsi="Trebuchet MS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1" w:name="Text21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21"/>
    </w:p>
    <w:p w:rsidR="00473C29" w:rsidRPr="00C76653" w:rsidRDefault="00473C29" w:rsidP="00473C29">
      <w:pPr>
        <w:rPr>
          <w:rFonts w:ascii="Trebuchet MS" w:hAnsi="Trebuchet MS"/>
        </w:rPr>
      </w:pPr>
    </w:p>
    <w:p w:rsidR="00473C29" w:rsidRPr="00C76653" w:rsidRDefault="00473C29" w:rsidP="00473C29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Do you subscribe to my ezine?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2" w:name="Text22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22"/>
    </w:p>
    <w:p w:rsidR="00473C29" w:rsidRPr="00C76653" w:rsidRDefault="00473C29" w:rsidP="00473C29">
      <w:pPr>
        <w:rPr>
          <w:rFonts w:ascii="Trebuchet MS" w:hAnsi="Trebuchet MS"/>
        </w:rPr>
      </w:pPr>
    </w:p>
    <w:p w:rsidR="000F3220" w:rsidRPr="00C76653" w:rsidRDefault="00473C29" w:rsidP="000F3220">
      <w:pPr>
        <w:rPr>
          <w:rFonts w:ascii="Trebuchet MS" w:hAnsi="Trebuchet MS"/>
        </w:rPr>
      </w:pPr>
      <w:r w:rsidRPr="00C76653">
        <w:rPr>
          <w:rFonts w:ascii="Trebuchet MS" w:hAnsi="Trebuchet MS"/>
        </w:rPr>
        <w:t>How did you hear about me</w:t>
      </w:r>
      <w:r w:rsidR="00CC3250" w:rsidRPr="00C76653">
        <w:rPr>
          <w:rFonts w:ascii="Trebuchet MS" w:hAnsi="Trebuchet MS"/>
        </w:rPr>
        <w:t>?</w:t>
      </w:r>
      <w:r w:rsidR="00A90984">
        <w:rPr>
          <w:rFonts w:ascii="Trebuchet MS" w:hAnsi="Trebuchet MS"/>
        </w:rPr>
        <w:t xml:space="preserve"> </w:t>
      </w:r>
      <w:r w:rsidR="00764C5E">
        <w:rPr>
          <w:rFonts w:ascii="Trebuchet MS" w:hAnsi="Trebuchet MS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23" w:name="Text23"/>
      <w:r w:rsidR="00FD746E">
        <w:rPr>
          <w:rFonts w:ascii="Trebuchet MS" w:hAnsi="Trebuchet MS"/>
        </w:rPr>
        <w:instrText xml:space="preserve"> FORMTEXT </w:instrText>
      </w:r>
      <w:r w:rsidR="00764C5E">
        <w:rPr>
          <w:rFonts w:ascii="Trebuchet MS" w:hAnsi="Trebuchet MS"/>
        </w:rPr>
      </w:r>
      <w:r w:rsidR="00764C5E">
        <w:rPr>
          <w:rFonts w:ascii="Trebuchet MS" w:hAnsi="Trebuchet MS"/>
        </w:rPr>
        <w:fldChar w:fldCharType="separate"/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FD746E">
        <w:rPr>
          <w:rFonts w:ascii="Trebuchet MS" w:hAnsi="Trebuchet MS"/>
          <w:noProof/>
        </w:rPr>
        <w:t> </w:t>
      </w:r>
      <w:r w:rsidR="00764C5E">
        <w:rPr>
          <w:rFonts w:ascii="Trebuchet MS" w:hAnsi="Trebuchet MS"/>
        </w:rPr>
        <w:fldChar w:fldCharType="end"/>
      </w:r>
      <w:bookmarkEnd w:id="23"/>
    </w:p>
    <w:p w:rsidR="00C76653" w:rsidRPr="00C76653" w:rsidRDefault="00C76653" w:rsidP="000F3220">
      <w:pPr>
        <w:rPr>
          <w:rFonts w:ascii="Trebuchet MS" w:hAnsi="Trebuchet MS"/>
        </w:rPr>
      </w:pPr>
    </w:p>
    <w:p w:rsidR="00C76653" w:rsidRDefault="00C76653" w:rsidP="00C76653">
      <w:pPr>
        <w:pStyle w:val="ListParagraph"/>
        <w:ind w:left="0"/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Thank you for taking the time to complete my Questionnaire. Please save this file to your computer and email it to </w:t>
      </w:r>
      <w:hyperlink r:id="rId7" w:history="1">
        <w:r w:rsidR="00D86C0D" w:rsidRPr="0054254E">
          <w:rPr>
            <w:rStyle w:val="Hyperlink"/>
            <w:rFonts w:ascii="Trebuchet MS" w:hAnsi="Trebuchet MS"/>
            <w:i/>
          </w:rPr>
          <w:t>jeanna@masterpeacecoaching.com</w:t>
        </w:r>
      </w:hyperlink>
      <w:r>
        <w:rPr>
          <w:rFonts w:ascii="Trebuchet MS" w:hAnsi="Trebuchet MS"/>
          <w:i/>
        </w:rPr>
        <w:t xml:space="preserve"> </w:t>
      </w:r>
      <w:r w:rsidR="0089031C">
        <w:rPr>
          <w:rFonts w:ascii="Trebuchet MS" w:hAnsi="Trebuchet MS"/>
          <w:i/>
        </w:rPr>
        <w:t>(or print and fax it to: 815-346-5205</w:t>
      </w:r>
      <w:r>
        <w:rPr>
          <w:rFonts w:ascii="Trebuchet MS" w:hAnsi="Trebuchet MS"/>
          <w:i/>
        </w:rPr>
        <w:t xml:space="preserve">.)  </w:t>
      </w:r>
      <w:r w:rsidR="00D86C0D">
        <w:rPr>
          <w:rFonts w:ascii="Trebuchet MS" w:hAnsi="Trebuchet MS"/>
          <w:i/>
        </w:rPr>
        <w:t>I</w:t>
      </w:r>
      <w:r>
        <w:rPr>
          <w:rFonts w:ascii="Trebuchet MS" w:hAnsi="Trebuchet MS"/>
          <w:i/>
        </w:rPr>
        <w:t xml:space="preserve"> will be in touch within 24 hours to schedule your complimentary 15 minute session to see if coaching is for you.</w:t>
      </w:r>
    </w:p>
    <w:p w:rsidR="00C76653" w:rsidRDefault="00C76653" w:rsidP="00C76653">
      <w:pPr>
        <w:pStyle w:val="ListParagraph"/>
        <w:ind w:left="0"/>
        <w:rPr>
          <w:rFonts w:ascii="Trebuchet MS" w:hAnsi="Trebuchet MS"/>
          <w:i/>
        </w:rPr>
      </w:pPr>
    </w:p>
    <w:p w:rsidR="00C76653" w:rsidRPr="00C76653" w:rsidRDefault="00756B7C" w:rsidP="00C76653">
      <w:pPr>
        <w:pStyle w:val="ListParagraph"/>
        <w:ind w:left="0"/>
        <w:rPr>
          <w:rFonts w:ascii="Trebuchet MS" w:hAnsi="Trebuchet MS"/>
          <w:i/>
        </w:rPr>
      </w:pPr>
      <w:r>
        <w:rPr>
          <w:rFonts w:ascii="Helvetica" w:hAnsi="Helvetica" w:cs="Helvetica"/>
          <w:noProof/>
          <w:color w:val="000000"/>
          <w:sz w:val="27"/>
          <w:szCs w:val="27"/>
        </w:rPr>
        <w:drawing>
          <wp:inline distT="0" distB="0" distL="0" distR="0">
            <wp:extent cx="1409700" cy="419100"/>
            <wp:effectExtent l="19050" t="0" r="0" b="0"/>
            <wp:docPr id="1" name="Picture 1" descr="36AAA2FC-BBD9-401E-B76D-A77008F4369A@loc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6AAA2FC-BBD9-401E-B76D-A77008F4369A@loca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6653" w:rsidRPr="00C76653" w:rsidRDefault="00C76653" w:rsidP="000F3220">
      <w:pPr>
        <w:rPr>
          <w:rFonts w:ascii="Trebuchet MS" w:hAnsi="Trebuchet MS"/>
        </w:rPr>
      </w:pPr>
    </w:p>
    <w:sectPr w:rsidR="00C76653" w:rsidRPr="00C76653" w:rsidSect="000F3220">
      <w:headerReference w:type="default" r:id="rId9"/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420" w:rsidRDefault="00413420" w:rsidP="003945D4">
      <w:r>
        <w:separator/>
      </w:r>
    </w:p>
  </w:endnote>
  <w:endnote w:type="continuationSeparator" w:id="0">
    <w:p w:rsidR="00413420" w:rsidRDefault="00413420" w:rsidP="00394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420" w:rsidRDefault="00413420" w:rsidP="003945D4">
      <w:r>
        <w:separator/>
      </w:r>
    </w:p>
  </w:footnote>
  <w:footnote w:type="continuationSeparator" w:id="0">
    <w:p w:rsidR="00413420" w:rsidRDefault="00413420" w:rsidP="003945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5D4" w:rsidRDefault="00756B7C">
    <w:pPr>
      <w:pStyle w:val="Header"/>
    </w:pPr>
    <w:r>
      <w:rPr>
        <w:noProof/>
      </w:rPr>
      <w:drawing>
        <wp:inline distT="0" distB="0" distL="0" distR="0">
          <wp:extent cx="5486400" cy="967740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400" cy="967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945D4" w:rsidRDefault="003945D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B4385"/>
    <w:multiLevelType w:val="hybridMultilevel"/>
    <w:tmpl w:val="13562316"/>
    <w:lvl w:ilvl="0" w:tplc="00070409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BDB55B4"/>
    <w:multiLevelType w:val="hybridMultilevel"/>
    <w:tmpl w:val="60B2E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F81C40"/>
    <w:multiLevelType w:val="hybridMultilevel"/>
    <w:tmpl w:val="E9D8A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2E50F5"/>
    <w:multiLevelType w:val="hybridMultilevel"/>
    <w:tmpl w:val="25E050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cumentProtection w:edit="forms" w:enforcement="1" w:cryptProviderType="rsaFull" w:cryptAlgorithmClass="hash" w:cryptAlgorithmType="typeAny" w:cryptAlgorithmSid="4" w:cryptSpinCount="100000" w:hash="HtfcmkC5UnVlBleDQgfdh7X4oWY=" w:salt="ruE2s8WBDimyx8AwjYa1yQ==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A66F8"/>
    <w:rsid w:val="00034BDE"/>
    <w:rsid w:val="000D6DBC"/>
    <w:rsid w:val="000F3220"/>
    <w:rsid w:val="001F76AC"/>
    <w:rsid w:val="00204B7C"/>
    <w:rsid w:val="0023690D"/>
    <w:rsid w:val="003300A5"/>
    <w:rsid w:val="00345E40"/>
    <w:rsid w:val="003945D4"/>
    <w:rsid w:val="00401413"/>
    <w:rsid w:val="00413420"/>
    <w:rsid w:val="004445E0"/>
    <w:rsid w:val="00473C29"/>
    <w:rsid w:val="0061553E"/>
    <w:rsid w:val="006572D8"/>
    <w:rsid w:val="00756B7C"/>
    <w:rsid w:val="007617B7"/>
    <w:rsid w:val="00764C5E"/>
    <w:rsid w:val="007F2E39"/>
    <w:rsid w:val="0089031C"/>
    <w:rsid w:val="008A66F8"/>
    <w:rsid w:val="00936E52"/>
    <w:rsid w:val="00966FB5"/>
    <w:rsid w:val="00A511BD"/>
    <w:rsid w:val="00A754E6"/>
    <w:rsid w:val="00A90984"/>
    <w:rsid w:val="00AA61E9"/>
    <w:rsid w:val="00B42020"/>
    <w:rsid w:val="00BB61B2"/>
    <w:rsid w:val="00C416BF"/>
    <w:rsid w:val="00C76653"/>
    <w:rsid w:val="00CB1444"/>
    <w:rsid w:val="00CC3250"/>
    <w:rsid w:val="00D80E09"/>
    <w:rsid w:val="00D86C0D"/>
    <w:rsid w:val="00DC2EF2"/>
    <w:rsid w:val="00E32F1E"/>
    <w:rsid w:val="00FC3D99"/>
    <w:rsid w:val="00FD746E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mbria" w:hAnsi="Cambria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A8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322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7665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3945D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945D4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3945D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945D4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098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098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A9098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jeanna@masterpeacecoachi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Strategy Session Questionnaire Template</Template>
  <TotalTime>2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Diablo Valley College</Company>
  <LinksUpToDate>false</LinksUpToDate>
  <CharactersWithSpaces>1935</CharactersWithSpaces>
  <SharedDoc>false</SharedDoc>
  <HLinks>
    <vt:vector size="6" baseType="variant">
      <vt:variant>
        <vt:i4>8257614</vt:i4>
      </vt:variant>
      <vt:variant>
        <vt:i4>0</vt:i4>
      </vt:variant>
      <vt:variant>
        <vt:i4>0</vt:i4>
      </vt:variant>
      <vt:variant>
        <vt:i4>5</vt:i4>
      </vt:variant>
      <vt:variant>
        <vt:lpwstr>mailto:lauray@masterpeacecoaching.com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Lauray</dc:creator>
  <cp:lastModifiedBy>Lauray</cp:lastModifiedBy>
  <cp:revision>6</cp:revision>
  <dcterms:created xsi:type="dcterms:W3CDTF">2012-07-21T00:49:00Z</dcterms:created>
  <dcterms:modified xsi:type="dcterms:W3CDTF">2012-07-27T04:03:00Z</dcterms:modified>
</cp:coreProperties>
</file>